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862" w:rsidRDefault="003A3862" w:rsidP="003A3862">
      <w:pPr>
        <w:pStyle w:val="Cuerpodeltexto5"/>
        <w:shd w:val="clear" w:color="auto" w:fill="auto"/>
        <w:spacing w:after="72"/>
        <w:ind w:left="20"/>
      </w:pPr>
      <w:r>
        <w:t>C</w:t>
      </w:r>
      <w:r>
        <w:t>ERTIFICADO ACREDITATIVO INDIVIDUAL DE NECESIDAD DE</w:t>
      </w:r>
      <w:r>
        <w:br/>
        <w:t>DESPLAZAMIENTO PERSONAL POR MOTIVOS LABORALES</w:t>
      </w:r>
    </w:p>
    <w:p w:rsidR="003A3862" w:rsidRDefault="003A3862" w:rsidP="003A3862">
      <w:pPr>
        <w:pStyle w:val="Cuerpodeltexto5"/>
        <w:shd w:val="clear" w:color="auto" w:fill="auto"/>
        <w:spacing w:after="0" w:line="300" w:lineRule="exact"/>
        <w:ind w:left="20"/>
      </w:pPr>
      <w:r>
        <w:t>Real Decreto 463/2020,</w:t>
      </w:r>
      <w:r>
        <w:br/>
        <w:t>de 14 de marzo, estado de alarma para crisis sanitaria por COVID-19</w:t>
      </w:r>
    </w:p>
    <w:p w:rsidR="003A3862" w:rsidRDefault="003A3862"/>
    <w:p w:rsidR="003A3862" w:rsidRDefault="003A3862"/>
    <w:p w:rsidR="003A3862" w:rsidRDefault="003A3862"/>
    <w:p w:rsidR="003A3862" w:rsidRDefault="00EC546B" w:rsidP="003A3862">
      <w:pPr>
        <w:pStyle w:val="Cuerpodeltexto2"/>
        <w:shd w:val="clear" w:color="auto" w:fill="auto"/>
        <w:tabs>
          <w:tab w:val="left" w:pos="3969"/>
          <w:tab w:val="left" w:pos="6521"/>
          <w:tab w:val="left" w:pos="7655"/>
        </w:tabs>
        <w:spacing w:after="4" w:line="312" w:lineRule="auto"/>
        <w:ind w:firstLine="0"/>
      </w:pPr>
      <w:r>
        <w:t>D/Dña.</w:t>
      </w:r>
      <w:r w:rsidR="003A3862">
        <w:rPr>
          <w:vertAlign w:val="superscript"/>
        </w:rPr>
        <w:tab/>
        <w:t xml:space="preserve">, </w:t>
      </w:r>
      <w:r w:rsidR="003A3862">
        <w:t>con DNI núm.</w:t>
      </w:r>
      <w:r w:rsidR="003A3862">
        <w:tab/>
        <w:t>, en representación de la empresa</w:t>
      </w:r>
      <w:r w:rsidR="003A3862">
        <w:tab/>
      </w:r>
      <w:r w:rsidR="003A3862">
        <w:tab/>
      </w:r>
      <w:r w:rsidR="003A3862">
        <w:tab/>
        <w:t xml:space="preserve">con </w:t>
      </w:r>
      <w:proofErr w:type="spellStart"/>
      <w:r w:rsidR="003A3862">
        <w:t>CIF</w:t>
      </w:r>
      <w:proofErr w:type="spellEnd"/>
      <w:r w:rsidR="003A3862">
        <w:t xml:space="preserve"> núm. </w:t>
      </w:r>
      <w:r>
        <w:t xml:space="preserve">                   , y con domicilio en </w:t>
      </w:r>
    </w:p>
    <w:p w:rsidR="00EC546B" w:rsidRDefault="00EC546B" w:rsidP="003A3862">
      <w:pPr>
        <w:pStyle w:val="Cuerpodeltexto2"/>
        <w:shd w:val="clear" w:color="auto" w:fill="auto"/>
        <w:tabs>
          <w:tab w:val="left" w:pos="3969"/>
          <w:tab w:val="left" w:pos="6521"/>
          <w:tab w:val="left" w:pos="7655"/>
        </w:tabs>
        <w:spacing w:after="4" w:line="312" w:lineRule="auto"/>
        <w:ind w:firstLine="0"/>
      </w:pPr>
    </w:p>
    <w:p w:rsidR="00EC546B" w:rsidRDefault="00EC546B" w:rsidP="003A3862">
      <w:pPr>
        <w:pStyle w:val="Cuerpodeltexto2"/>
        <w:shd w:val="clear" w:color="auto" w:fill="auto"/>
        <w:tabs>
          <w:tab w:val="left" w:pos="3969"/>
          <w:tab w:val="left" w:pos="6521"/>
          <w:tab w:val="left" w:pos="7655"/>
        </w:tabs>
        <w:spacing w:after="4" w:line="312" w:lineRule="auto"/>
        <w:ind w:firstLine="0"/>
      </w:pPr>
    </w:p>
    <w:p w:rsidR="00EC546B" w:rsidRPr="00EC546B" w:rsidRDefault="00EC546B" w:rsidP="00EC546B">
      <w:pPr>
        <w:pStyle w:val="Cuerpodeltexto2"/>
        <w:shd w:val="clear" w:color="auto" w:fill="auto"/>
        <w:tabs>
          <w:tab w:val="left" w:pos="3969"/>
          <w:tab w:val="left" w:pos="6521"/>
          <w:tab w:val="left" w:pos="7655"/>
        </w:tabs>
        <w:spacing w:after="4" w:line="312" w:lineRule="auto"/>
        <w:ind w:firstLine="0"/>
        <w:jc w:val="center"/>
        <w:rPr>
          <w:b/>
        </w:rPr>
      </w:pPr>
      <w:r w:rsidRPr="00EC546B">
        <w:rPr>
          <w:b/>
        </w:rPr>
        <w:t>CERTIFICA</w:t>
      </w:r>
    </w:p>
    <w:p w:rsidR="003A3862" w:rsidRDefault="003A3862" w:rsidP="00EC546B">
      <w:pPr>
        <w:pStyle w:val="Cuerpodeltexto2"/>
        <w:shd w:val="clear" w:color="auto" w:fill="auto"/>
        <w:tabs>
          <w:tab w:val="left" w:pos="3969"/>
          <w:tab w:val="left" w:pos="6521"/>
          <w:tab w:val="left" w:pos="7655"/>
        </w:tabs>
        <w:spacing w:after="4" w:line="312" w:lineRule="auto"/>
        <w:ind w:firstLine="0"/>
      </w:pPr>
    </w:p>
    <w:p w:rsidR="00EC546B" w:rsidRDefault="00EC546B" w:rsidP="00EC546B">
      <w:pPr>
        <w:pStyle w:val="Cuerpodeltexto2"/>
        <w:shd w:val="clear" w:color="auto" w:fill="auto"/>
        <w:tabs>
          <w:tab w:val="left" w:pos="3969"/>
          <w:tab w:val="left" w:pos="6521"/>
          <w:tab w:val="left" w:pos="7655"/>
        </w:tabs>
        <w:spacing w:after="4" w:line="312" w:lineRule="auto"/>
        <w:ind w:firstLine="0"/>
      </w:pPr>
    </w:p>
    <w:p w:rsidR="00EC546B" w:rsidRDefault="00EC546B" w:rsidP="00EC546B">
      <w:pPr>
        <w:pStyle w:val="Cuerpodeltexto2"/>
        <w:shd w:val="clear" w:color="auto" w:fill="auto"/>
        <w:tabs>
          <w:tab w:val="left" w:pos="2268"/>
          <w:tab w:val="left" w:pos="6521"/>
          <w:tab w:val="left" w:pos="7655"/>
        </w:tabs>
        <w:spacing w:after="4" w:line="312" w:lineRule="auto"/>
        <w:ind w:firstLine="0"/>
      </w:pPr>
      <w:r>
        <w:t>Que el trabajador/a D</w:t>
      </w:r>
      <w:proofErr w:type="gramStart"/>
      <w:r>
        <w:t>./</w:t>
      </w:r>
      <w:proofErr w:type="gramEnd"/>
      <w:r>
        <w:t>Dña.</w:t>
      </w:r>
      <w:r>
        <w:tab/>
        <w:t>con DNI núm.</w:t>
      </w:r>
      <w:r>
        <w:br/>
      </w:r>
      <w:r>
        <w:tab/>
        <w:t>, presta servicios para la citada empresa, con las siguientes condiciones:</w:t>
      </w:r>
    </w:p>
    <w:p w:rsidR="00EC546B" w:rsidRDefault="00EC546B" w:rsidP="00EC546B">
      <w:pPr>
        <w:pStyle w:val="Cuerpodeltexto2"/>
        <w:shd w:val="clear" w:color="auto" w:fill="auto"/>
        <w:tabs>
          <w:tab w:val="left" w:pos="2268"/>
          <w:tab w:val="left" w:pos="6521"/>
          <w:tab w:val="left" w:pos="7655"/>
        </w:tabs>
        <w:spacing w:after="4" w:line="312" w:lineRule="auto"/>
        <w:ind w:firstLine="0"/>
      </w:pPr>
    </w:p>
    <w:p w:rsidR="00EC546B" w:rsidRDefault="007B283C" w:rsidP="00EC546B">
      <w:pPr>
        <w:pStyle w:val="Cuerpodeltexto2"/>
        <w:shd w:val="clear" w:color="auto" w:fill="auto"/>
        <w:tabs>
          <w:tab w:val="left" w:pos="2268"/>
          <w:tab w:val="left" w:pos="6521"/>
          <w:tab w:val="left" w:pos="7655"/>
        </w:tabs>
        <w:spacing w:after="4" w:line="312" w:lineRule="auto"/>
        <w:ind w:firstLine="0"/>
      </w:pPr>
      <w:r>
        <w:t>-</w:t>
      </w:r>
      <w:r w:rsidR="00EC546B">
        <w:t>Centro de trabajo:</w:t>
      </w:r>
    </w:p>
    <w:p w:rsidR="00EC546B" w:rsidRDefault="00EC546B" w:rsidP="00EC546B">
      <w:pPr>
        <w:pStyle w:val="Cuerpodeltexto2"/>
        <w:shd w:val="clear" w:color="auto" w:fill="auto"/>
        <w:tabs>
          <w:tab w:val="left" w:pos="2268"/>
          <w:tab w:val="left" w:pos="6521"/>
          <w:tab w:val="left" w:pos="7655"/>
        </w:tabs>
        <w:spacing w:after="4" w:line="312" w:lineRule="auto"/>
        <w:ind w:firstLine="0"/>
      </w:pPr>
    </w:p>
    <w:p w:rsidR="00EC546B" w:rsidRDefault="007B283C" w:rsidP="00615E6F">
      <w:pPr>
        <w:pStyle w:val="Cuerpodeltexto2"/>
        <w:shd w:val="clear" w:color="auto" w:fill="auto"/>
        <w:tabs>
          <w:tab w:val="left" w:pos="3402"/>
          <w:tab w:val="left" w:pos="6521"/>
          <w:tab w:val="left" w:pos="7655"/>
        </w:tabs>
        <w:spacing w:after="4" w:line="312" w:lineRule="auto"/>
        <w:ind w:firstLine="0"/>
      </w:pPr>
      <w:r>
        <w:t>-</w:t>
      </w:r>
      <w:r w:rsidR="00EC546B">
        <w:t xml:space="preserve">Jornada laboral semanal de </w:t>
      </w:r>
      <w:r w:rsidR="008C4D47">
        <w:tab/>
      </w:r>
      <w:r w:rsidR="00EC546B">
        <w:t xml:space="preserve"> horas, distribuidas de la siguiente forma:</w:t>
      </w:r>
    </w:p>
    <w:p w:rsidR="00EC546B" w:rsidRDefault="00EC546B" w:rsidP="00EC546B">
      <w:pPr>
        <w:pStyle w:val="Cuerpodeltexto2"/>
        <w:shd w:val="clear" w:color="auto" w:fill="auto"/>
        <w:tabs>
          <w:tab w:val="left" w:pos="2268"/>
          <w:tab w:val="left" w:pos="6521"/>
          <w:tab w:val="left" w:pos="7655"/>
        </w:tabs>
        <w:spacing w:after="4" w:line="312" w:lineRule="auto"/>
        <w:ind w:firstLine="0"/>
      </w:pPr>
    </w:p>
    <w:p w:rsidR="008C3358" w:rsidRDefault="008C3358" w:rsidP="00EC546B">
      <w:pPr>
        <w:pStyle w:val="Cuerpodeltexto2"/>
        <w:shd w:val="clear" w:color="auto" w:fill="auto"/>
        <w:tabs>
          <w:tab w:val="left" w:pos="2268"/>
          <w:tab w:val="left" w:pos="6521"/>
          <w:tab w:val="left" w:pos="7655"/>
        </w:tabs>
        <w:spacing w:after="4" w:line="312" w:lineRule="auto"/>
        <w:ind w:firstLine="0"/>
      </w:pPr>
      <w:bookmarkStart w:id="0" w:name="_GoBack"/>
      <w:bookmarkEnd w:id="0"/>
    </w:p>
    <w:p w:rsidR="00EC546B" w:rsidRDefault="00EC546B" w:rsidP="008C4D47">
      <w:pPr>
        <w:pStyle w:val="Cuerpodeltexto2"/>
        <w:shd w:val="clear" w:color="auto" w:fill="auto"/>
        <w:tabs>
          <w:tab w:val="left" w:pos="6663"/>
        </w:tabs>
        <w:spacing w:after="4" w:line="312" w:lineRule="auto"/>
        <w:ind w:firstLine="0"/>
      </w:pPr>
      <w:r>
        <w:t>Que el/la trabajador/a debe desplazarse desde su domicilio particular a su centro de trabajo que permanece abierto durante el periodo de Estado de Alarma decretado por el Gobierno de España por no ser empresa dedicada a alguna de las actividades obligadas al cierre, y para ello utilizará el vehículo con matrícula:</w:t>
      </w:r>
      <w:r w:rsidR="008C4D47">
        <w:tab/>
      </w:r>
      <w:r>
        <w:t>o se desplazará al centro de trabajo por sus propios medios.</w:t>
      </w:r>
    </w:p>
    <w:p w:rsidR="00EC546B" w:rsidRDefault="00EC546B" w:rsidP="00EC546B">
      <w:pPr>
        <w:pStyle w:val="Cuerpodeltexto2"/>
        <w:shd w:val="clear" w:color="auto" w:fill="auto"/>
        <w:tabs>
          <w:tab w:val="left" w:pos="2268"/>
          <w:tab w:val="left" w:pos="6521"/>
          <w:tab w:val="left" w:pos="7655"/>
        </w:tabs>
        <w:spacing w:after="4" w:line="312" w:lineRule="auto"/>
        <w:ind w:firstLine="0"/>
      </w:pPr>
    </w:p>
    <w:p w:rsidR="00EC546B" w:rsidRPr="00EC546B" w:rsidRDefault="00EC546B" w:rsidP="00AC6552">
      <w:pPr>
        <w:pStyle w:val="Cuerpodeltexto2"/>
        <w:shd w:val="clear" w:color="auto" w:fill="auto"/>
        <w:tabs>
          <w:tab w:val="left" w:pos="2268"/>
          <w:tab w:val="left" w:pos="5103"/>
          <w:tab w:val="left" w:pos="5812"/>
          <w:tab w:val="left" w:pos="7513"/>
        </w:tabs>
        <w:spacing w:after="4" w:line="312" w:lineRule="auto"/>
        <w:ind w:firstLine="0"/>
      </w:pPr>
      <w:r>
        <w:t>Se expide el presente certificado a los efectos de su posible acreditación ante la autoridad competente, en</w:t>
      </w:r>
      <w:r>
        <w:tab/>
        <w:t xml:space="preserve">, a </w:t>
      </w:r>
      <w:r w:rsidR="00AC6552">
        <w:tab/>
      </w:r>
      <w:r>
        <w:t xml:space="preserve"> </w:t>
      </w:r>
      <w:r>
        <w:t>de</w:t>
      </w:r>
      <w:r>
        <w:tab/>
      </w:r>
      <w:proofErr w:type="spellStart"/>
      <w:r>
        <w:t>de</w:t>
      </w:r>
      <w:proofErr w:type="spellEnd"/>
      <w:r>
        <w:t xml:space="preserve"> 2020.</w:t>
      </w:r>
    </w:p>
    <w:sectPr w:rsidR="00EC546B" w:rsidRPr="00EC54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62"/>
    <w:rsid w:val="003A3862"/>
    <w:rsid w:val="00615E6F"/>
    <w:rsid w:val="007B283C"/>
    <w:rsid w:val="008C3358"/>
    <w:rsid w:val="008C4D47"/>
    <w:rsid w:val="00AC6552"/>
    <w:rsid w:val="00EC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Cuerpodeltexto5Exact">
    <w:name w:val="Cuerpo del texto (5) Exact"/>
    <w:link w:val="Cuerpodeltexto5"/>
    <w:rsid w:val="003A3862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Cuerpodeltexto5">
    <w:name w:val="Cuerpo del texto (5)"/>
    <w:basedOn w:val="Normal"/>
    <w:link w:val="Cuerpodeltexto5Exact"/>
    <w:rsid w:val="003A3862"/>
    <w:pPr>
      <w:widowControl w:val="0"/>
      <w:shd w:val="clear" w:color="auto" w:fill="FFFFFF"/>
      <w:spacing w:after="60" w:line="315" w:lineRule="exact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Cuerpodeltexto2Exact">
    <w:name w:val="Cuerpo del texto (2) Exact"/>
    <w:link w:val="Cuerpodeltexto2"/>
    <w:rsid w:val="003A386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Cuerpodeltexto2">
    <w:name w:val="Cuerpo del texto (2)"/>
    <w:basedOn w:val="Normal"/>
    <w:link w:val="Cuerpodeltexto2Exact"/>
    <w:rsid w:val="003A3862"/>
    <w:pPr>
      <w:widowControl w:val="0"/>
      <w:shd w:val="clear" w:color="auto" w:fill="FFFFFF"/>
      <w:spacing w:after="120" w:line="0" w:lineRule="atLeast"/>
      <w:ind w:hanging="340"/>
      <w:jc w:val="both"/>
    </w:pPr>
    <w:rPr>
      <w:rFonts w:ascii="Verdana" w:eastAsia="Verdana" w:hAnsi="Verdana" w:cs="Verdana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Cuerpodeltexto5Exact">
    <w:name w:val="Cuerpo del texto (5) Exact"/>
    <w:link w:val="Cuerpodeltexto5"/>
    <w:rsid w:val="003A3862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Cuerpodeltexto5">
    <w:name w:val="Cuerpo del texto (5)"/>
    <w:basedOn w:val="Normal"/>
    <w:link w:val="Cuerpodeltexto5Exact"/>
    <w:rsid w:val="003A3862"/>
    <w:pPr>
      <w:widowControl w:val="0"/>
      <w:shd w:val="clear" w:color="auto" w:fill="FFFFFF"/>
      <w:spacing w:after="60" w:line="315" w:lineRule="exact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Cuerpodeltexto2Exact">
    <w:name w:val="Cuerpo del texto (2) Exact"/>
    <w:link w:val="Cuerpodeltexto2"/>
    <w:rsid w:val="003A386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Cuerpodeltexto2">
    <w:name w:val="Cuerpo del texto (2)"/>
    <w:basedOn w:val="Normal"/>
    <w:link w:val="Cuerpodeltexto2Exact"/>
    <w:rsid w:val="003A3862"/>
    <w:pPr>
      <w:widowControl w:val="0"/>
      <w:shd w:val="clear" w:color="auto" w:fill="FFFFFF"/>
      <w:spacing w:after="120" w:line="0" w:lineRule="atLeast"/>
      <w:ind w:hanging="340"/>
      <w:jc w:val="both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3garcia2014\Doc_Usu\jcdelgado\Datos%20de%20programa\Microsoft\Plantillas\Norm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24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Delgado Gomez</dc:creator>
  <cp:lastModifiedBy>Juan Carlos Delgado Gomez</cp:lastModifiedBy>
  <cp:revision>6</cp:revision>
  <dcterms:created xsi:type="dcterms:W3CDTF">2020-03-16T09:55:00Z</dcterms:created>
  <dcterms:modified xsi:type="dcterms:W3CDTF">2020-03-16T10:20:00Z</dcterms:modified>
</cp:coreProperties>
</file>